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 Los 758 - Blower Door Messung (Luftdichtigkeitsprüfung der Gebäudehülle) - korrigierte Leistungsbeschreibung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758 - Blower Door Messung (Luftdichtigkeitsprüfung der Gebäudehülle) - korrigierte Leistungsbeschreibung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